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a  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4C743A" w:rsidRPr="00CD68F4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4C743A" w:rsidRPr="00CD68F4">
        <w:rPr>
          <w:rFonts w:asciiTheme="minorHAnsi" w:hAnsiTheme="minorHAnsi" w:cstheme="minorHAnsi"/>
          <w:sz w:val="20"/>
          <w:szCs w:val="20"/>
        </w:rPr>
        <w:t>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 xml:space="preserve">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300D8BCC" w:rsidR="00667E5A" w:rsidRPr="003B0774" w:rsidRDefault="00667E5A" w:rsidP="00133A64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133A64" w:rsidRPr="00133A64">
        <w:rPr>
          <w:rFonts w:asciiTheme="minorHAnsi" w:hAnsiTheme="minorHAnsi" w:cstheme="minorHAnsi"/>
          <w:sz w:val="20"/>
          <w:szCs w:val="20"/>
        </w:rPr>
        <w:t>NATF24000R - ITI “FERMI – GADDA” NAPOLI</w:t>
      </w:r>
      <w:r w:rsidR="00133A64" w:rsidRPr="00133A64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133A64">
        <w:rPr>
          <w:rFonts w:asciiTheme="minorHAnsi" w:hAnsiTheme="minorHAnsi" w:cstheme="minorHAnsi"/>
          <w:sz w:val="20"/>
          <w:szCs w:val="20"/>
        </w:rPr>
        <w:t>fino al 31.08.2027</w:t>
      </w:r>
      <w:r w:rsidR="0052600D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0BF3" w14:textId="77777777" w:rsidR="00D2557A" w:rsidRDefault="00D2557A" w:rsidP="00D4438F">
      <w:pPr>
        <w:spacing w:after="0" w:line="240" w:lineRule="auto"/>
      </w:pPr>
      <w:r>
        <w:separator/>
      </w:r>
    </w:p>
  </w:endnote>
  <w:endnote w:type="continuationSeparator" w:id="0">
    <w:p w14:paraId="112BD967" w14:textId="77777777" w:rsidR="00D2557A" w:rsidRDefault="00D2557A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FDB50" w14:textId="77777777" w:rsidR="00D2557A" w:rsidRDefault="00D2557A" w:rsidP="00D4438F">
      <w:pPr>
        <w:spacing w:after="0" w:line="240" w:lineRule="auto"/>
      </w:pPr>
      <w:r>
        <w:separator/>
      </w:r>
    </w:p>
  </w:footnote>
  <w:footnote w:type="continuationSeparator" w:id="0">
    <w:p w14:paraId="7D168F84" w14:textId="77777777" w:rsidR="00D2557A" w:rsidRDefault="00D2557A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31B2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33A64"/>
    <w:rsid w:val="001503AB"/>
    <w:rsid w:val="0015708F"/>
    <w:rsid w:val="00195C45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4935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4F6ABA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033"/>
    <w:rsid w:val="00611EA1"/>
    <w:rsid w:val="00616BAC"/>
    <w:rsid w:val="00636B84"/>
    <w:rsid w:val="006664A2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5282A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197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2557A"/>
    <w:rsid w:val="00D35AA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0762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19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29</cp:revision>
  <cp:lastPrinted>2021-10-12T08:28:00Z</cp:lastPrinted>
  <dcterms:created xsi:type="dcterms:W3CDTF">2025-09-12T13:19:00Z</dcterms:created>
  <dcterms:modified xsi:type="dcterms:W3CDTF">2026-10-09T13:18:00Z</dcterms:modified>
</cp:coreProperties>
</file>